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5A7F3E" w14:textId="1E830095" w:rsidR="00F9444C" w:rsidRPr="00257DF7" w:rsidRDefault="008A01F4" w:rsidP="00257DF7">
      <w:pPr>
        <w:pStyle w:val="NoSpacing"/>
      </w:pPr>
      <w:r w:rsidRPr="00257DF7">
        <w:t>Student’s Name</w:t>
      </w:r>
    </w:p>
    <w:p w14:paraId="5ED03F0B" w14:textId="5A9B85B7" w:rsidR="00E614DD" w:rsidRPr="00257DF7" w:rsidRDefault="008A01F4" w:rsidP="00257DF7">
      <w:pPr>
        <w:pStyle w:val="NoSpacing"/>
      </w:pPr>
      <w:r w:rsidRPr="00257DF7">
        <w:t>Professor’s Name</w:t>
      </w:r>
    </w:p>
    <w:p w14:paraId="760F7ACF" w14:textId="13114907" w:rsidR="00E614DD" w:rsidRPr="00257DF7" w:rsidRDefault="008A01F4" w:rsidP="00257DF7">
      <w:pPr>
        <w:pStyle w:val="NoSpacing"/>
      </w:pPr>
      <w:r w:rsidRPr="00257DF7">
        <w:t>Course ID</w:t>
      </w:r>
    </w:p>
    <w:p w14:paraId="4AE75408" w14:textId="77777777" w:rsidR="00E614DD" w:rsidRPr="00257DF7" w:rsidRDefault="008A01F4" w:rsidP="00257DF7">
      <w:pPr>
        <w:pStyle w:val="NoSpacing"/>
      </w:pPr>
      <w:sdt>
        <w:sdtPr>
          <w:alias w:val="Date:"/>
          <w:tag w:val="Date:"/>
          <w:id w:val="518209038"/>
          <w:placeholder>
            <w:docPart w:val="21D32BD2D92448CC855E45EE32E87EF8"/>
          </w:placeholder>
          <w:temporary/>
          <w:showingPlcHdr/>
        </w:sdtPr>
        <w:sdtEndPr/>
        <w:sdtContent>
          <w:r w:rsidR="00B13D1B" w:rsidRPr="00257DF7">
            <w:t>Date</w:t>
          </w:r>
        </w:sdtContent>
      </w:sdt>
    </w:p>
    <w:p w14:paraId="7E274EE0" w14:textId="34889A71" w:rsidR="0024331B" w:rsidRPr="00257DF7" w:rsidRDefault="008A01F4" w:rsidP="00257DF7">
      <w:pPr>
        <w:pStyle w:val="Title"/>
        <w:spacing w:before="100" w:beforeAutospacing="1" w:after="100" w:afterAutospacing="1"/>
      </w:pPr>
      <w:r w:rsidRPr="00257DF7">
        <w:t>Reflective Essay</w:t>
      </w:r>
    </w:p>
    <w:p w14:paraId="7AD03BA7" w14:textId="77777777" w:rsidR="00257DF7" w:rsidRDefault="008A01F4" w:rsidP="00257DF7">
      <w:pPr>
        <w:spacing w:before="100" w:beforeAutospacing="1" w:after="100" w:afterAutospacing="1"/>
      </w:pPr>
      <w:r w:rsidRPr="00257DF7">
        <w:t xml:space="preserve">Throughout my course, I have had time to use several skills for several purposes. I have gained an understanding that I needed to use critical thinking, reading and writing to be able to </w:t>
      </w:r>
      <w:r w:rsidRPr="00257DF7">
        <w:t>get the best out of everything I am studying in my course. The collection of pieces of literature for review enabled me to collect as much information as possible and use it to my advantage to be able to create my writing to show my understanding of the to</w:t>
      </w:r>
      <w:r w:rsidRPr="00257DF7">
        <w:t>pics I chose to learn. In my study of social sciences, sciences and humanities, I was able to use all the above to develop a detailed understanding.</w:t>
      </w:r>
    </w:p>
    <w:p w14:paraId="7799A888" w14:textId="642BAE72" w:rsidR="00553FC5" w:rsidRPr="00257DF7" w:rsidRDefault="008A01F4" w:rsidP="00257DF7">
      <w:pPr>
        <w:spacing w:before="100" w:beforeAutospacing="1" w:after="100" w:afterAutospacing="1"/>
      </w:pPr>
      <w:r w:rsidRPr="00257DF7">
        <w:rPr>
          <w:shd w:val="clear" w:color="auto" w:fill="FFFFFF"/>
        </w:rPr>
        <w:t>Once I chose my topic of study, which was Depression and anxiety, I was required first to analyze the alrea</w:t>
      </w:r>
      <w:r w:rsidRPr="00257DF7">
        <w:rPr>
          <w:shd w:val="clear" w:color="auto" w:fill="FFFFFF"/>
        </w:rPr>
        <w:t>dy existing literature to be able to get an understanding of the background of the topic. Later on, I was able to use what I read from the secondary sources and critically relate issues through critical thinking and be able to either accept or reject an ar</w:t>
      </w:r>
      <w:r w:rsidRPr="00257DF7">
        <w:rPr>
          <w:shd w:val="clear" w:color="auto" w:fill="FFFFFF"/>
        </w:rPr>
        <w:t>gument on the same. Finally, I was able to use all the information I gained on all the three stages to document my studies into a piece that can be justified or criticized by other readers.</w:t>
      </w:r>
      <w:r w:rsidRPr="00257DF7">
        <w:t xml:space="preserve"> Moreover, every genre required a different level of either skill. </w:t>
      </w:r>
      <w:r w:rsidRPr="00257DF7">
        <w:t>Therefore, the use of critical reading, critical thinking and writing played a core role in my understanding of the topics I studied in my course.</w:t>
      </w:r>
    </w:p>
    <w:p w14:paraId="26DDD7C3" w14:textId="6EBCE16F" w:rsidR="0024331B" w:rsidRPr="00257DF7" w:rsidRDefault="008A01F4" w:rsidP="00257DF7">
      <w:pPr>
        <w:spacing w:before="100" w:beforeAutospacing="1" w:after="100" w:afterAutospacing="1"/>
        <w:rPr>
          <w:shd w:val="clear" w:color="auto" w:fill="FFFFFF"/>
        </w:rPr>
      </w:pPr>
      <w:r w:rsidRPr="00257DF7">
        <w:lastRenderedPageBreak/>
        <w:t>The concept of critical reading involves the in-depth and detailed analysis of a written topic and qualitativ</w:t>
      </w:r>
      <w:r w:rsidRPr="00257DF7">
        <w:t>ely deducing the most conceptual arguments from a piece, that relates either directly or indirectly to the question of the study. I have done numerous studies by analyzing articles and books that are written previously from ancient or recent authors. Throu</w:t>
      </w:r>
      <w:r w:rsidRPr="00257DF7">
        <w:t xml:space="preserve">gh the use of critical reading as a means to correctly get knowledge, I realized that unless one has essential skills of reading, none of the existing libraries can be of use. </w:t>
      </w:r>
      <w:r w:rsidRPr="00257DF7">
        <w:rPr>
          <w:shd w:val="clear" w:color="auto" w:fill="FFFFFF"/>
        </w:rPr>
        <w:t xml:space="preserve">Goatly </w:t>
      </w:r>
      <w:r w:rsidR="009A63D6">
        <w:rPr>
          <w:shd w:val="clear" w:color="auto" w:fill="FFFFFF"/>
        </w:rPr>
        <w:t xml:space="preserve">(2000), </w:t>
      </w:r>
      <w:r w:rsidRPr="00257DF7">
        <w:rPr>
          <w:shd w:val="clear" w:color="auto" w:fill="FFFFFF"/>
        </w:rPr>
        <w:t>explains that the concept of critical reading is indispensable to</w:t>
      </w:r>
      <w:r w:rsidRPr="00257DF7">
        <w:rPr>
          <w:shd w:val="clear" w:color="auto" w:fill="FFFFFF"/>
        </w:rPr>
        <w:t xml:space="preserve"> any researcher willing to drain knowledge from secondary sources.</w:t>
      </w:r>
    </w:p>
    <w:p w14:paraId="642F742F" w14:textId="280A326D" w:rsidR="00D26B8F" w:rsidRPr="00257DF7" w:rsidRDefault="008A01F4" w:rsidP="00257DF7">
      <w:pPr>
        <w:spacing w:before="100" w:beforeAutospacing="1" w:after="100" w:afterAutospacing="1"/>
        <w:rPr>
          <w:shd w:val="clear" w:color="auto" w:fill="FFFFFF"/>
        </w:rPr>
      </w:pPr>
      <w:r w:rsidRPr="00257DF7">
        <w:rPr>
          <w:shd w:val="clear" w:color="auto" w:fill="FFFFFF"/>
        </w:rPr>
        <w:t>In my studying of "The toll on Mental Health": I did numerous references to already existing ideas and was able to get the required information about what was going on about the topic. Simi</w:t>
      </w:r>
      <w:r w:rsidRPr="00257DF7">
        <w:rPr>
          <w:shd w:val="clear" w:color="auto" w:fill="FFFFFF"/>
        </w:rPr>
        <w:t>larly, on the subject of Depression and anxiety, I was able to critically read through online articles and books such as Professor John W.G. Tiller article on the topic of Depression and fear as well as Dr Werner-Seidler's literature on clinical psychology</w:t>
      </w:r>
      <w:r w:rsidRPr="00257DF7">
        <w:rPr>
          <w:shd w:val="clear" w:color="auto" w:fill="FFFFFF"/>
        </w:rPr>
        <w:t>.</w:t>
      </w:r>
    </w:p>
    <w:p w14:paraId="59A6DD01" w14:textId="520B86AB" w:rsidR="0024331B" w:rsidRPr="00257DF7" w:rsidRDefault="008A01F4" w:rsidP="00257DF7">
      <w:pPr>
        <w:spacing w:before="100" w:beforeAutospacing="1" w:after="100" w:afterAutospacing="1"/>
        <w:rPr>
          <w:shd w:val="clear" w:color="auto" w:fill="FFFFFF"/>
        </w:rPr>
      </w:pPr>
      <w:r w:rsidRPr="00257DF7">
        <w:rPr>
          <w:shd w:val="clear" w:color="auto" w:fill="FFFFFF"/>
        </w:rPr>
        <w:t xml:space="preserve">However, the </w:t>
      </w:r>
      <w:r w:rsidR="00E35238" w:rsidRPr="00257DF7">
        <w:rPr>
          <w:shd w:val="clear" w:color="auto" w:fill="FFFFFF"/>
        </w:rPr>
        <w:t>concept of critical reading may vary from one discipline to another because of the diversities that exist. While other genres embrace practical works more than essential reading, others are dependent on critical reading. The fundamental value of the text, therefore, sounds to me like a changing one depending on the discipline being studied. I felt an ease in using critical reading on analyzing pieces of literature of humanities discipline. Humanities have in-depth pieces of literature and are entirely dependent on them as opposed to sciences and social sciences.</w:t>
      </w:r>
      <w:r w:rsidR="009A63D6">
        <w:rPr>
          <w:shd w:val="clear" w:color="auto" w:fill="FFFFFF"/>
        </w:rPr>
        <w:t xml:space="preserve"> Weller (</w:t>
      </w:r>
      <w:r w:rsidR="008834A0" w:rsidRPr="00257DF7">
        <w:rPr>
          <w:shd w:val="clear" w:color="auto" w:fill="FFFFFF"/>
        </w:rPr>
        <w:t>2010)</w:t>
      </w:r>
      <w:r w:rsidR="009A63D6">
        <w:rPr>
          <w:shd w:val="clear" w:color="auto" w:fill="FFFFFF"/>
        </w:rPr>
        <w:t>,</w:t>
      </w:r>
      <w:r w:rsidR="008834A0" w:rsidRPr="00257DF7">
        <w:rPr>
          <w:shd w:val="clear" w:color="auto" w:fill="FFFFFF"/>
        </w:rPr>
        <w:t xml:space="preserve"> explains how much the use of critical reading is a vital skill in understanding the field of humanities. The diversity of discipline always allowed me to use </w:t>
      </w:r>
      <w:r w:rsidR="008834A0" w:rsidRPr="00257DF7">
        <w:rPr>
          <w:shd w:val="clear" w:color="auto" w:fill="FFFFFF"/>
        </w:rPr>
        <w:lastRenderedPageBreak/>
        <w:t>essential reading on one slightly and extensively in another.</w:t>
      </w:r>
      <w:r w:rsidR="009848F2" w:rsidRPr="00257DF7">
        <w:rPr>
          <w:shd w:val="clear" w:color="auto" w:fill="FFFFFF"/>
        </w:rPr>
        <w:t xml:space="preserve"> The secondary sources are a great contribution to critical reading. </w:t>
      </w:r>
    </w:p>
    <w:p w14:paraId="7A95FBC4" w14:textId="77777777" w:rsidR="00677C30" w:rsidRDefault="008A01F4" w:rsidP="00677C30">
      <w:pPr>
        <w:spacing w:before="100" w:beforeAutospacing="1" w:after="100" w:afterAutospacing="1"/>
        <w:rPr>
          <w:shd w:val="clear" w:color="auto" w:fill="FFFFFF"/>
        </w:rPr>
      </w:pPr>
      <w:r w:rsidRPr="00257DF7">
        <w:rPr>
          <w:shd w:val="clear" w:color="auto" w:fill="FFFFFF"/>
        </w:rPr>
        <w:t xml:space="preserve">The skill of critical thinking is an essential skill in education. I was able to use this skill and eventually prepare several personal </w:t>
      </w:r>
      <w:r w:rsidRPr="00257DF7">
        <w:rPr>
          <w:shd w:val="clear" w:color="auto" w:fill="FFFFFF"/>
        </w:rPr>
        <w:t>pieces of literature in the quest to understand the topics of different disciplines. The importance of this kind of power was vital to me as it enabled me first to analyze how much I know questions and consequently develop a mastery of content. The various</w:t>
      </w:r>
      <w:r w:rsidRPr="00257DF7">
        <w:rPr>
          <w:shd w:val="clear" w:color="auto" w:fill="FFFFFF"/>
        </w:rPr>
        <w:t xml:space="preserve"> secondary sources I was able to read through helped me get information on various topics and get educated by the minds of other people.</w:t>
      </w:r>
    </w:p>
    <w:p w14:paraId="0307F965" w14:textId="25063E09" w:rsidR="00677C30" w:rsidRDefault="008A01F4" w:rsidP="00677C30">
      <w:pPr>
        <w:spacing w:before="100" w:beforeAutospacing="1" w:after="100" w:afterAutospacing="1"/>
        <w:rPr>
          <w:shd w:val="clear" w:color="auto" w:fill="FFFFFF"/>
        </w:rPr>
      </w:pPr>
      <w:r w:rsidRPr="00257DF7">
        <w:rPr>
          <w:shd w:val="clear" w:color="auto" w:fill="FFFFFF"/>
        </w:rPr>
        <w:t xml:space="preserve">However, the personal evaluation of all the information I received and deeply checking into these details </w:t>
      </w:r>
      <w:r w:rsidR="00924BAF" w:rsidRPr="00257DF7">
        <w:rPr>
          <w:shd w:val="clear" w:color="auto" w:fill="FFFFFF"/>
        </w:rPr>
        <w:t>I was able to come up with a reasonable conclusion to what I read and eventually prepare my literature on the same.</w:t>
      </w:r>
      <w:r>
        <w:rPr>
          <w:shd w:val="clear" w:color="auto" w:fill="FFFFFF"/>
        </w:rPr>
        <w:t xml:space="preserve"> </w:t>
      </w:r>
      <w:r w:rsidR="00924BAF" w:rsidRPr="00257DF7">
        <w:rPr>
          <w:shd w:val="clear" w:color="auto" w:fill="FFFFFF"/>
        </w:rPr>
        <w:t>Critical thinking is necessary for all genres of study. However, the use of critical thinking in the fields of sciences is more beneficial. Sciences embrace the use of processes that act as samples to all other similar studies besides the one understudy.</w:t>
      </w:r>
      <w:r w:rsidR="00BB4078" w:rsidRPr="00257DF7">
        <w:rPr>
          <w:shd w:val="clear" w:color="auto" w:fill="FFFFFF"/>
        </w:rPr>
        <w:t xml:space="preserve"> </w:t>
      </w:r>
      <w:r w:rsidR="009A63D6">
        <w:rPr>
          <w:shd w:val="clear" w:color="auto" w:fill="FFFFFF"/>
        </w:rPr>
        <w:t>Ennis</w:t>
      </w:r>
      <w:r w:rsidR="007232A2" w:rsidRPr="00257DF7">
        <w:rPr>
          <w:shd w:val="clear" w:color="auto" w:fill="FFFFFF"/>
        </w:rPr>
        <w:t xml:space="preserve"> </w:t>
      </w:r>
      <w:r w:rsidR="009A63D6">
        <w:rPr>
          <w:shd w:val="clear" w:color="auto" w:fill="FFFFFF"/>
        </w:rPr>
        <w:t>(</w:t>
      </w:r>
      <w:r w:rsidR="007232A2" w:rsidRPr="00257DF7">
        <w:rPr>
          <w:shd w:val="clear" w:color="auto" w:fill="FFFFFF"/>
        </w:rPr>
        <w:t>2011)</w:t>
      </w:r>
      <w:r w:rsidR="009A63D6">
        <w:rPr>
          <w:shd w:val="clear" w:color="auto" w:fill="FFFFFF"/>
        </w:rPr>
        <w:t>,</w:t>
      </w:r>
      <w:r w:rsidR="007232A2" w:rsidRPr="00257DF7">
        <w:rPr>
          <w:shd w:val="clear" w:color="auto" w:fill="FFFFFF"/>
        </w:rPr>
        <w:t xml:space="preserve"> analyzes the importance of critical thinking in understanding any topic as the most vital thing.</w:t>
      </w:r>
      <w:r w:rsidR="003172AC" w:rsidRPr="00257DF7">
        <w:rPr>
          <w:shd w:val="clear" w:color="auto" w:fill="FFFFFF"/>
        </w:rPr>
        <w:t xml:space="preserve"> In my studies about Depression, I was sure to go through several kinds of literature which I did. </w:t>
      </w:r>
    </w:p>
    <w:p w14:paraId="7C47D68A" w14:textId="66E890CD" w:rsidR="00924BAF" w:rsidRPr="00257DF7" w:rsidRDefault="008A01F4" w:rsidP="00677C30">
      <w:pPr>
        <w:spacing w:before="100" w:beforeAutospacing="1" w:after="100" w:afterAutospacing="1"/>
        <w:rPr>
          <w:shd w:val="clear" w:color="auto" w:fill="FFFFFF"/>
        </w:rPr>
      </w:pPr>
      <w:r w:rsidRPr="00257DF7">
        <w:rPr>
          <w:shd w:val="clear" w:color="auto" w:fill="FFFFFF"/>
        </w:rPr>
        <w:t xml:space="preserve"> After reading through a short story A Rose for Emily by William Faulkner, I was required to prepare an analysis. The analysis required in this discussion involved not only writing what I have rea</w:t>
      </w:r>
      <w:r w:rsidRPr="00257DF7">
        <w:rPr>
          <w:shd w:val="clear" w:color="auto" w:fill="FFFFFF"/>
        </w:rPr>
        <w:t>d but also telling my perspective on the topic of study. It is through such stimulations of the brain that I was able to measure my progress on the topic and my understanding of the topic. This included the trial to connect real-life actions and what I had</w:t>
      </w:r>
      <w:r w:rsidRPr="00257DF7">
        <w:rPr>
          <w:shd w:val="clear" w:color="auto" w:fill="FFFFFF"/>
        </w:rPr>
        <w:t xml:space="preserve"> read, which involved critical thinking. </w:t>
      </w:r>
    </w:p>
    <w:p w14:paraId="3A8626CA" w14:textId="01874B48" w:rsidR="003172AC" w:rsidRPr="00257DF7" w:rsidRDefault="008A01F4" w:rsidP="00257DF7">
      <w:pPr>
        <w:spacing w:before="100" w:beforeAutospacing="1" w:after="100" w:afterAutospacing="1"/>
        <w:rPr>
          <w:shd w:val="clear" w:color="auto" w:fill="FFFFFF"/>
        </w:rPr>
      </w:pPr>
      <w:r w:rsidRPr="00257DF7">
        <w:rPr>
          <w:shd w:val="clear" w:color="auto" w:fill="FFFFFF"/>
        </w:rPr>
        <w:lastRenderedPageBreak/>
        <w:t>On the other side, my course has been a pathway to enable me to document what I read or think in the for</w:t>
      </w:r>
      <w:r w:rsidR="00250B90" w:rsidRPr="00257DF7">
        <w:rPr>
          <w:shd w:val="clear" w:color="auto" w:fill="FFFFFF"/>
        </w:rPr>
        <w:t>m</w:t>
      </w:r>
      <w:r w:rsidRPr="00257DF7">
        <w:rPr>
          <w:shd w:val="clear" w:color="auto" w:fill="FFFFFF"/>
        </w:rPr>
        <w:t xml:space="preserve"> of critical writing. </w:t>
      </w:r>
      <w:r w:rsidR="00250B90" w:rsidRPr="00257DF7">
        <w:rPr>
          <w:shd w:val="clear" w:color="auto" w:fill="FFFFFF"/>
        </w:rPr>
        <w:t>Having analyzed several sources, accepted others and rejected others, I was able to finally put together both my thoughts and that of other scholars to produce a justifiable document. Through critical writing, I realized I had to go through several scholarly articles to conclude rather than merely relying on one piece of paper or rather no source. I integrated ideas about Depression and anxiety and was able to deduce my topic of study</w:t>
      </w:r>
      <w:r w:rsidR="009A63D6">
        <w:rPr>
          <w:shd w:val="clear" w:color="auto" w:fill="FFFFFF"/>
        </w:rPr>
        <w:t xml:space="preserve"> (Goatly, </w:t>
      </w:r>
      <w:r w:rsidR="009A63D6" w:rsidRPr="009A63D6">
        <w:rPr>
          <w:shd w:val="clear" w:color="auto" w:fill="FFFFFF"/>
        </w:rPr>
        <w:t>2000)</w:t>
      </w:r>
      <w:r w:rsidR="00250B90" w:rsidRPr="00257DF7">
        <w:rPr>
          <w:shd w:val="clear" w:color="auto" w:fill="FFFFFF"/>
        </w:rPr>
        <w:t xml:space="preserve"> fully. I employed the use of specified keywords to be able to find the most reliable secondary sources which I would use to compile documented research. Critical writing involved the integration of ideas from different sources which enabled me to develop a viewpoint on my topics of study that is not biased or single-minded. </w:t>
      </w:r>
    </w:p>
    <w:p w14:paraId="1230A1DC" w14:textId="2CE771B9" w:rsidR="00250B90" w:rsidRPr="00257DF7" w:rsidRDefault="008A01F4" w:rsidP="00257DF7">
      <w:pPr>
        <w:spacing w:before="100" w:beforeAutospacing="1" w:after="100" w:afterAutospacing="1"/>
        <w:rPr>
          <w:shd w:val="clear" w:color="auto" w:fill="FFFFFF"/>
        </w:rPr>
      </w:pPr>
      <w:r w:rsidRPr="00257DF7">
        <w:rPr>
          <w:shd w:val="clear" w:color="auto" w:fill="FFFFFF"/>
        </w:rPr>
        <w:t>The integration of these skills helped me to become a better writer than I</w:t>
      </w:r>
      <w:r w:rsidRPr="00257DF7">
        <w:rPr>
          <w:shd w:val="clear" w:color="auto" w:fill="FFFFFF"/>
        </w:rPr>
        <w:t xml:space="preserve"> was before. Throughout my course, I can term my ability of critical writing as one of the best. I can search for data on the internet as well as books and develop an excellent level of understanding of a topic and later be able to document my conclusion. </w:t>
      </w:r>
      <w:r w:rsidRPr="00257DF7">
        <w:rPr>
          <w:shd w:val="clear" w:color="auto" w:fill="FFFFFF"/>
        </w:rPr>
        <w:t>However, I still need to practice more on the concept of critical thinking so that I can be able to critique some works of literature correctly.</w:t>
      </w:r>
    </w:p>
    <w:p w14:paraId="46029688" w14:textId="2973ABA5" w:rsidR="00257DF7" w:rsidRPr="00257DF7" w:rsidRDefault="008A01F4" w:rsidP="00257DF7">
      <w:pPr>
        <w:spacing w:before="100" w:beforeAutospacing="1" w:after="100" w:afterAutospacing="1"/>
        <w:rPr>
          <w:shd w:val="clear" w:color="auto" w:fill="FFFFFF"/>
        </w:rPr>
      </w:pPr>
      <w:r w:rsidRPr="00257DF7">
        <w:rPr>
          <w:shd w:val="clear" w:color="auto" w:fill="FFFFFF"/>
        </w:rPr>
        <w:t>In conclusion, I can say it is thanks to all the skills I employed that I developed a deeper understanding of t</w:t>
      </w:r>
      <w:r w:rsidRPr="00257DF7">
        <w:rPr>
          <w:shd w:val="clear" w:color="auto" w:fill="FFFFFF"/>
        </w:rPr>
        <w:t>he issue of Depression and anxiety. Using the art of critical thinking, critical reading and critical writing, I have been able to draw better and unbiased information. Through the course, I appreciate the fact that the writing skills I acquired changed my</w:t>
      </w:r>
      <w:r w:rsidRPr="00257DF7">
        <w:rPr>
          <w:shd w:val="clear" w:color="auto" w:fill="FFFFFF"/>
        </w:rPr>
        <w:t xml:space="preserve"> perspective on how I get and show information on a specific topic</w:t>
      </w:r>
      <w:r w:rsidR="009A63D6" w:rsidRPr="009A63D6">
        <w:rPr>
          <w:rFonts w:ascii="Times New Roman" w:eastAsia="Times New Roman" w:hAnsi="Times New Roman" w:cs="Times New Roman"/>
          <w:lang w:eastAsia="en-US"/>
        </w:rPr>
        <w:t xml:space="preserve"> </w:t>
      </w:r>
      <w:r w:rsidR="009A63D6">
        <w:rPr>
          <w:rFonts w:ascii="Times New Roman" w:eastAsia="Times New Roman" w:hAnsi="Times New Roman" w:cs="Times New Roman"/>
          <w:lang w:eastAsia="en-US"/>
        </w:rPr>
        <w:t>(</w:t>
      </w:r>
      <w:r w:rsidR="009A63D6">
        <w:rPr>
          <w:shd w:val="clear" w:color="auto" w:fill="FFFFFF"/>
        </w:rPr>
        <w:t xml:space="preserve">Goatly, </w:t>
      </w:r>
      <w:r w:rsidR="009A63D6" w:rsidRPr="009A63D6">
        <w:rPr>
          <w:shd w:val="clear" w:color="auto" w:fill="FFFFFF"/>
        </w:rPr>
        <w:t>2000)</w:t>
      </w:r>
      <w:r w:rsidRPr="00257DF7">
        <w:rPr>
          <w:shd w:val="clear" w:color="auto" w:fill="FFFFFF"/>
        </w:rPr>
        <w:t>. I look further to using the skills to developing my education and eventually growing my career through great writing skills.</w:t>
      </w:r>
    </w:p>
    <w:p w14:paraId="3E572D86" w14:textId="77777777" w:rsidR="00257DF7" w:rsidRPr="00257DF7" w:rsidRDefault="008A01F4" w:rsidP="00257DF7">
      <w:pPr>
        <w:suppressAutoHyphens w:val="0"/>
        <w:rPr>
          <w:shd w:val="clear" w:color="auto" w:fill="FFFFFF"/>
        </w:rPr>
      </w:pPr>
      <w:r w:rsidRPr="00257DF7">
        <w:rPr>
          <w:shd w:val="clear" w:color="auto" w:fill="FFFFFF"/>
        </w:rPr>
        <w:br w:type="page"/>
      </w:r>
    </w:p>
    <w:p w14:paraId="7F5C7717" w14:textId="77777777" w:rsidR="00257DF7" w:rsidRPr="00257DF7" w:rsidRDefault="008A01F4" w:rsidP="00257DF7">
      <w:pPr>
        <w:suppressAutoHyphens w:val="0"/>
        <w:ind w:left="720" w:hanging="720"/>
        <w:jc w:val="center"/>
        <w:rPr>
          <w:rFonts w:ascii="Times New Roman" w:eastAsia="Times New Roman" w:hAnsi="Times New Roman" w:cs="Times New Roman"/>
          <w:lang w:eastAsia="en-US"/>
        </w:rPr>
      </w:pPr>
      <w:r w:rsidRPr="00257DF7">
        <w:rPr>
          <w:rFonts w:ascii="Times New Roman" w:eastAsia="Times New Roman" w:hAnsi="Times New Roman" w:cs="Times New Roman"/>
          <w:lang w:eastAsia="en-US"/>
        </w:rPr>
        <w:lastRenderedPageBreak/>
        <w:t>References</w:t>
      </w:r>
    </w:p>
    <w:p w14:paraId="1951A325" w14:textId="77777777" w:rsidR="00257DF7" w:rsidRPr="00257DF7" w:rsidRDefault="008A01F4" w:rsidP="00257DF7">
      <w:pPr>
        <w:suppressAutoHyphens w:val="0"/>
        <w:ind w:left="720" w:hanging="720"/>
        <w:rPr>
          <w:rFonts w:ascii="Times New Roman" w:eastAsia="Times New Roman" w:hAnsi="Times New Roman" w:cs="Times New Roman"/>
          <w:lang w:eastAsia="en-US"/>
        </w:rPr>
      </w:pPr>
      <w:r w:rsidRPr="00257DF7">
        <w:rPr>
          <w:rFonts w:ascii="Times New Roman" w:eastAsia="Times New Roman" w:hAnsi="Times New Roman" w:cs="Times New Roman"/>
          <w:lang w:eastAsia="en-US"/>
        </w:rPr>
        <w:t xml:space="preserve">Ennis, R. (2011). Critical </w:t>
      </w:r>
      <w:r w:rsidRPr="00257DF7">
        <w:rPr>
          <w:rFonts w:ascii="Times New Roman" w:eastAsia="Times New Roman" w:hAnsi="Times New Roman" w:cs="Times New Roman"/>
          <w:lang w:eastAsia="en-US"/>
        </w:rPr>
        <w:t>Thinking. </w:t>
      </w:r>
      <w:r w:rsidRPr="00257DF7">
        <w:rPr>
          <w:rFonts w:ascii="Times New Roman" w:eastAsia="Times New Roman" w:hAnsi="Times New Roman" w:cs="Times New Roman"/>
          <w:i/>
          <w:iCs/>
          <w:lang w:eastAsia="en-US"/>
        </w:rPr>
        <w:t>Inquiry: Critical Thinking Across the Disciplines</w:t>
      </w:r>
      <w:r w:rsidRPr="00257DF7">
        <w:rPr>
          <w:rFonts w:ascii="Times New Roman" w:eastAsia="Times New Roman" w:hAnsi="Times New Roman" w:cs="Times New Roman"/>
          <w:lang w:eastAsia="en-US"/>
        </w:rPr>
        <w:t>, </w:t>
      </w:r>
      <w:r w:rsidRPr="00257DF7">
        <w:rPr>
          <w:rFonts w:ascii="Times New Roman" w:eastAsia="Times New Roman" w:hAnsi="Times New Roman" w:cs="Times New Roman"/>
          <w:i/>
          <w:iCs/>
          <w:lang w:eastAsia="en-US"/>
        </w:rPr>
        <w:t>26</w:t>
      </w:r>
      <w:r w:rsidRPr="00257DF7">
        <w:rPr>
          <w:rFonts w:ascii="Times New Roman" w:eastAsia="Times New Roman" w:hAnsi="Times New Roman" w:cs="Times New Roman"/>
          <w:lang w:eastAsia="en-US"/>
        </w:rPr>
        <w:t>(1), 4–18. https://doi.org/10.5840/inquiryctnews20112613</w:t>
      </w:r>
    </w:p>
    <w:p w14:paraId="6BEC8A98" w14:textId="77777777" w:rsidR="00257DF7" w:rsidRPr="00257DF7" w:rsidRDefault="008A01F4" w:rsidP="00257DF7">
      <w:pPr>
        <w:suppressAutoHyphens w:val="0"/>
        <w:ind w:left="720" w:hanging="720"/>
        <w:rPr>
          <w:rFonts w:ascii="Times New Roman" w:eastAsia="Times New Roman" w:hAnsi="Times New Roman" w:cs="Times New Roman"/>
          <w:lang w:eastAsia="en-US"/>
        </w:rPr>
      </w:pPr>
      <w:r w:rsidRPr="00257DF7">
        <w:rPr>
          <w:rFonts w:ascii="Times New Roman" w:eastAsia="Times New Roman" w:hAnsi="Times New Roman" w:cs="Times New Roman"/>
          <w:lang w:eastAsia="en-US"/>
        </w:rPr>
        <w:t xml:space="preserve">Goatly, A. (2000). Essential Reading and Writing: An Introductory Coursebook. In </w:t>
      </w:r>
      <w:r w:rsidRPr="00257DF7">
        <w:rPr>
          <w:rFonts w:ascii="Times New Roman" w:eastAsia="Times New Roman" w:hAnsi="Times New Roman" w:cs="Times New Roman"/>
          <w:i/>
          <w:iCs/>
          <w:lang w:eastAsia="en-US"/>
        </w:rPr>
        <w:t>Google Books</w:t>
      </w:r>
      <w:r w:rsidRPr="00257DF7">
        <w:rPr>
          <w:rFonts w:ascii="Times New Roman" w:eastAsia="Times New Roman" w:hAnsi="Times New Roman" w:cs="Times New Roman"/>
          <w:lang w:eastAsia="en-US"/>
        </w:rPr>
        <w:t>. Psychology Press. https://books.google.co</w:t>
      </w:r>
      <w:r w:rsidRPr="00257DF7">
        <w:rPr>
          <w:rFonts w:ascii="Times New Roman" w:eastAsia="Times New Roman" w:hAnsi="Times New Roman" w:cs="Times New Roman"/>
          <w:lang w:eastAsia="en-US"/>
        </w:rPr>
        <w:t>m/books?hl=en&amp;lr=&amp;id=d0Oz5GN5Oy0C&amp;oi=fnd&amp;pg=PA1&amp;dq=critical+reading&amp;ots=hUKVKFTHX_&amp;sig=09zYjsVlOHXYo_4e9KUIIsBo3lo</w:t>
      </w:r>
    </w:p>
    <w:p w14:paraId="0D8B0EF0" w14:textId="4C6839B3" w:rsidR="00B532BC" w:rsidRPr="009A63D6" w:rsidRDefault="008A01F4" w:rsidP="009A63D6">
      <w:pPr>
        <w:suppressAutoHyphens w:val="0"/>
        <w:ind w:left="720" w:hanging="720"/>
        <w:rPr>
          <w:rFonts w:ascii="Times New Roman" w:eastAsia="Times New Roman" w:hAnsi="Times New Roman" w:cs="Times New Roman"/>
          <w:lang w:eastAsia="en-US"/>
        </w:rPr>
      </w:pPr>
      <w:r w:rsidRPr="00257DF7">
        <w:rPr>
          <w:rFonts w:ascii="Times New Roman" w:eastAsia="Times New Roman" w:hAnsi="Times New Roman" w:cs="Times New Roman"/>
          <w:lang w:eastAsia="en-US"/>
        </w:rPr>
        <w:t>Weller, S. (2010). Comparing Lecturer and Student Accounts of Reading in the Humanities. </w:t>
      </w:r>
      <w:r w:rsidRPr="00257DF7">
        <w:rPr>
          <w:rFonts w:ascii="Times New Roman" w:eastAsia="Times New Roman" w:hAnsi="Times New Roman" w:cs="Times New Roman"/>
          <w:i/>
          <w:iCs/>
          <w:lang w:eastAsia="en-US"/>
        </w:rPr>
        <w:t xml:space="preserve">Arts and Humanities in </w:t>
      </w:r>
      <w:bookmarkStart w:id="0" w:name="_GoBack"/>
      <w:bookmarkEnd w:id="0"/>
      <w:r w:rsidRPr="00257DF7">
        <w:rPr>
          <w:rFonts w:ascii="Times New Roman" w:eastAsia="Times New Roman" w:hAnsi="Times New Roman" w:cs="Times New Roman"/>
          <w:i/>
          <w:iCs/>
          <w:lang w:eastAsia="en-US"/>
        </w:rPr>
        <w:t>Higher Education</w:t>
      </w:r>
      <w:r w:rsidRPr="00257DF7">
        <w:rPr>
          <w:rFonts w:ascii="Times New Roman" w:eastAsia="Times New Roman" w:hAnsi="Times New Roman" w:cs="Times New Roman"/>
          <w:lang w:eastAsia="en-US"/>
        </w:rPr>
        <w:t>, </w:t>
      </w:r>
      <w:r w:rsidRPr="00257DF7">
        <w:rPr>
          <w:rFonts w:ascii="Times New Roman" w:eastAsia="Times New Roman" w:hAnsi="Times New Roman" w:cs="Times New Roman"/>
          <w:i/>
          <w:iCs/>
          <w:lang w:eastAsia="en-US"/>
        </w:rPr>
        <w:t>9</w:t>
      </w:r>
      <w:r w:rsidRPr="00257DF7">
        <w:rPr>
          <w:rFonts w:ascii="Times New Roman" w:eastAsia="Times New Roman" w:hAnsi="Times New Roman" w:cs="Times New Roman"/>
          <w:lang w:eastAsia="en-US"/>
        </w:rPr>
        <w:t xml:space="preserve">(1), </w:t>
      </w:r>
      <w:r w:rsidRPr="00257DF7">
        <w:rPr>
          <w:rFonts w:ascii="Times New Roman" w:eastAsia="Times New Roman" w:hAnsi="Times New Roman" w:cs="Times New Roman"/>
          <w:lang w:eastAsia="en-US"/>
        </w:rPr>
        <w:t>87–106. https://doi.org/10.1177/1474022209349767</w:t>
      </w:r>
    </w:p>
    <w:sectPr w:rsidR="00B532BC" w:rsidRPr="009A63D6">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348443" w14:textId="77777777" w:rsidR="008A01F4" w:rsidRDefault="008A01F4">
      <w:pPr>
        <w:spacing w:line="240" w:lineRule="auto"/>
      </w:pPr>
      <w:r>
        <w:separator/>
      </w:r>
    </w:p>
  </w:endnote>
  <w:endnote w:type="continuationSeparator" w:id="0">
    <w:p w14:paraId="379238EB" w14:textId="77777777" w:rsidR="008A01F4" w:rsidRDefault="008A01F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F04377" w14:textId="77777777" w:rsidR="008A01F4" w:rsidRDefault="008A01F4">
      <w:pPr>
        <w:spacing w:line="240" w:lineRule="auto"/>
      </w:pPr>
      <w:r>
        <w:separator/>
      </w:r>
    </w:p>
  </w:footnote>
  <w:footnote w:type="continuationSeparator" w:id="0">
    <w:p w14:paraId="39BE9D97" w14:textId="77777777" w:rsidR="008A01F4" w:rsidRDefault="008A01F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A05804" w14:textId="77777777" w:rsidR="007232A2" w:rsidRDefault="008A01F4">
    <w:pPr>
      <w:pStyle w:val="Header"/>
    </w:pPr>
    <w:sdt>
      <w:sdtPr>
        <w:alias w:val="Last Name:"/>
        <w:tag w:val="Last Name:"/>
        <w:id w:val="343136273"/>
        <w:temporary/>
        <w:showingPlcHdr/>
      </w:sdtPr>
      <w:sdtEndPr/>
      <w:sdtContent>
        <w:r>
          <w:t>Last Name</w:t>
        </w:r>
      </w:sdtContent>
    </w:sdt>
    <w:r>
      <w:t xml:space="preserve"> </w:t>
    </w:r>
    <w:r>
      <w:fldChar w:fldCharType="begin"/>
    </w:r>
    <w:r>
      <w:instrText xml:space="preserve"> PAGE   \* MERGEFORMAT </w:instrText>
    </w:r>
    <w:r>
      <w:fldChar w:fldCharType="separate"/>
    </w:r>
    <w:r w:rsidR="00B00B4E">
      <w:rPr>
        <w:noProof/>
      </w:rPr>
      <w:t>4</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D0919C" w14:textId="16728D25" w:rsidR="007232A2" w:rsidRDefault="008A01F4">
    <w:pPr>
      <w:pStyle w:val="Header"/>
    </w:pPr>
    <w:r>
      <w:t xml:space="preserve">Surname </w:t>
    </w:r>
    <w:r>
      <w:fldChar w:fldCharType="begin"/>
    </w:r>
    <w:r>
      <w:instrText xml:space="preserve"> PAGE   \* MERGEFORMAT </w:instrText>
    </w:r>
    <w:r>
      <w:fldChar w:fldCharType="separate"/>
    </w:r>
    <w:r w:rsidR="00B00B4E">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335BAA"/>
    <w:multiLevelType w:val="multilevel"/>
    <w:tmpl w:val="82986EB6"/>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A70722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29E3C4C"/>
    <w:multiLevelType w:val="hybridMultilevel"/>
    <w:tmpl w:val="6256DC96"/>
    <w:lvl w:ilvl="0" w:tplc="80605E8A">
      <w:start w:val="1"/>
      <w:numFmt w:val="lowerLetter"/>
      <w:pStyle w:val="TableNote"/>
      <w:suff w:val="space"/>
      <w:lvlText w:val="%1."/>
      <w:lvlJc w:val="left"/>
      <w:pPr>
        <w:ind w:left="0" w:firstLine="720"/>
      </w:pPr>
      <w:rPr>
        <w:rFonts w:hint="default"/>
      </w:rPr>
    </w:lvl>
    <w:lvl w:ilvl="1" w:tplc="598604CE" w:tentative="1">
      <w:start w:val="1"/>
      <w:numFmt w:val="lowerLetter"/>
      <w:lvlText w:val="%2."/>
      <w:lvlJc w:val="left"/>
      <w:pPr>
        <w:ind w:left="2160" w:hanging="360"/>
      </w:pPr>
    </w:lvl>
    <w:lvl w:ilvl="2" w:tplc="B61A998A" w:tentative="1">
      <w:start w:val="1"/>
      <w:numFmt w:val="lowerRoman"/>
      <w:lvlText w:val="%3."/>
      <w:lvlJc w:val="right"/>
      <w:pPr>
        <w:ind w:left="2880" w:hanging="180"/>
      </w:pPr>
    </w:lvl>
    <w:lvl w:ilvl="3" w:tplc="F3EEB868" w:tentative="1">
      <w:start w:val="1"/>
      <w:numFmt w:val="decimal"/>
      <w:lvlText w:val="%4."/>
      <w:lvlJc w:val="left"/>
      <w:pPr>
        <w:ind w:left="3600" w:hanging="360"/>
      </w:pPr>
    </w:lvl>
    <w:lvl w:ilvl="4" w:tplc="F81C114E" w:tentative="1">
      <w:start w:val="1"/>
      <w:numFmt w:val="lowerLetter"/>
      <w:lvlText w:val="%5."/>
      <w:lvlJc w:val="left"/>
      <w:pPr>
        <w:ind w:left="4320" w:hanging="360"/>
      </w:pPr>
    </w:lvl>
    <w:lvl w:ilvl="5" w:tplc="31B8F07A" w:tentative="1">
      <w:start w:val="1"/>
      <w:numFmt w:val="lowerRoman"/>
      <w:lvlText w:val="%6."/>
      <w:lvlJc w:val="right"/>
      <w:pPr>
        <w:ind w:left="5040" w:hanging="180"/>
      </w:pPr>
    </w:lvl>
    <w:lvl w:ilvl="6" w:tplc="0438592A" w:tentative="1">
      <w:start w:val="1"/>
      <w:numFmt w:val="decimal"/>
      <w:lvlText w:val="%7."/>
      <w:lvlJc w:val="left"/>
      <w:pPr>
        <w:ind w:left="5760" w:hanging="360"/>
      </w:pPr>
    </w:lvl>
    <w:lvl w:ilvl="7" w:tplc="3A38E1EE" w:tentative="1">
      <w:start w:val="1"/>
      <w:numFmt w:val="lowerLetter"/>
      <w:lvlText w:val="%8."/>
      <w:lvlJc w:val="left"/>
      <w:pPr>
        <w:ind w:left="6480" w:hanging="360"/>
      </w:pPr>
    </w:lvl>
    <w:lvl w:ilvl="8" w:tplc="F9CCB034" w:tentative="1">
      <w:start w:val="1"/>
      <w:numFmt w:val="lowerRoman"/>
      <w:lvlText w:val="%9."/>
      <w:lvlJc w:val="right"/>
      <w:pPr>
        <w:ind w:left="7200" w:hanging="180"/>
      </w:pPr>
    </w:lvl>
  </w:abstractNum>
  <w:abstractNum w:abstractNumId="13">
    <w:nsid w:val="2DB07618"/>
    <w:multiLevelType w:val="multilevel"/>
    <w:tmpl w:val="A3C8CF7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3E4A6A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49BD0CE8"/>
    <w:multiLevelType w:val="multilevel"/>
    <w:tmpl w:val="D050418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nsid w:val="54C54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5B1B5787"/>
    <w:multiLevelType w:val="multilevel"/>
    <w:tmpl w:val="4572ABF8"/>
    <w:numStyleLink w:val="MLAOutline"/>
  </w:abstractNum>
  <w:abstractNum w:abstractNumId="19">
    <w:nsid w:val="5F2B2DE1"/>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nsid w:val="6AAF03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7A392C9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7"/>
  </w:num>
  <w:num w:numId="13">
    <w:abstractNumId w:val="18"/>
  </w:num>
  <w:num w:numId="14">
    <w:abstractNumId w:val="14"/>
  </w:num>
  <w:num w:numId="15">
    <w:abstractNumId w:val="20"/>
  </w:num>
  <w:num w:numId="16">
    <w:abstractNumId w:val="16"/>
  </w:num>
  <w:num w:numId="17">
    <w:abstractNumId w:val="11"/>
  </w:num>
  <w:num w:numId="18">
    <w:abstractNumId w:val="10"/>
  </w:num>
  <w:num w:numId="19">
    <w:abstractNumId w:val="15"/>
  </w:num>
  <w:num w:numId="20">
    <w:abstractNumId w:val="21"/>
  </w:num>
  <w:num w:numId="21">
    <w:abstractNumId w:val="13"/>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0F6E"/>
    <w:rsid w:val="00040CBB"/>
    <w:rsid w:val="000B78C8"/>
    <w:rsid w:val="001463B2"/>
    <w:rsid w:val="001D1168"/>
    <w:rsid w:val="001F62C0"/>
    <w:rsid w:val="00206BD7"/>
    <w:rsid w:val="0024331B"/>
    <w:rsid w:val="00245E02"/>
    <w:rsid w:val="00250B90"/>
    <w:rsid w:val="00257DF7"/>
    <w:rsid w:val="003172AC"/>
    <w:rsid w:val="00353B66"/>
    <w:rsid w:val="004A2675"/>
    <w:rsid w:val="004F7139"/>
    <w:rsid w:val="00553FC5"/>
    <w:rsid w:val="00677C30"/>
    <w:rsid w:val="00691EC1"/>
    <w:rsid w:val="007232A2"/>
    <w:rsid w:val="007C53FB"/>
    <w:rsid w:val="008834A0"/>
    <w:rsid w:val="008A01F4"/>
    <w:rsid w:val="008B7D18"/>
    <w:rsid w:val="008F1F97"/>
    <w:rsid w:val="008F4052"/>
    <w:rsid w:val="00924BAF"/>
    <w:rsid w:val="009848F2"/>
    <w:rsid w:val="009A63D6"/>
    <w:rsid w:val="009D4EB3"/>
    <w:rsid w:val="00B00B4E"/>
    <w:rsid w:val="00B102CC"/>
    <w:rsid w:val="00B13D1B"/>
    <w:rsid w:val="00B33C84"/>
    <w:rsid w:val="00B532BC"/>
    <w:rsid w:val="00B818DF"/>
    <w:rsid w:val="00BB4078"/>
    <w:rsid w:val="00D26B8F"/>
    <w:rsid w:val="00D31600"/>
    <w:rsid w:val="00D52117"/>
    <w:rsid w:val="00DB0D39"/>
    <w:rsid w:val="00E10F6E"/>
    <w:rsid w:val="00E14005"/>
    <w:rsid w:val="00E35238"/>
    <w:rsid w:val="00E614DD"/>
    <w:rsid w:val="00F9444C"/>
    <w:rsid w:val="00FA6A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uiPriority="11" w:qFormat="1"/>
    <w:lsdException w:name="Strong" w:uiPriority="22"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F9444C"/>
    <w:pPr>
      <w:suppressAutoHyphens/>
    </w:pPr>
  </w:style>
  <w:style w:type="paragraph" w:styleId="Heading1">
    <w:name w:val="heading 1"/>
    <w:basedOn w:val="Normal"/>
    <w:next w:val="Normal"/>
    <w:link w:val="Heading1Char"/>
    <w:uiPriority w:val="9"/>
    <w:qFormat/>
    <w:rsid w:val="000B78C8"/>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0B78C8"/>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0B78C8"/>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0B78C8"/>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0B78C8"/>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0B78C8"/>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0B78C8"/>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0B78C8"/>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0B78C8"/>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rsid w:val="00040CBB"/>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40CBB"/>
    <w:rPr>
      <w:rFonts w:ascii="Segoe UI" w:hAnsi="Segoe UI" w:cs="Segoe UI"/>
      <w:sz w:val="22"/>
      <w:szCs w:val="18"/>
    </w:rPr>
  </w:style>
  <w:style w:type="paragraph" w:styleId="Bibliography">
    <w:name w:val="Bibliography"/>
    <w:basedOn w:val="Normal"/>
    <w:next w:val="Normal"/>
    <w:uiPriority w:val="8"/>
    <w:unhideWhenUsed/>
    <w:qFormat/>
    <w:pPr>
      <w:ind w:left="720" w:hanging="720"/>
    </w:pPr>
  </w:style>
  <w:style w:type="paragraph" w:styleId="BlockText">
    <w:name w:val="Block Text"/>
    <w:basedOn w:val="Normal"/>
    <w:uiPriority w:val="99"/>
    <w:semiHidden/>
    <w:unhideWhenUsed/>
    <w:rsid w:val="00B818DF"/>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rsid w:val="00040CBB"/>
    <w:pPr>
      <w:spacing w:after="120"/>
      <w:ind w:firstLine="0"/>
    </w:pPr>
    <w:rPr>
      <w:sz w:val="22"/>
      <w:szCs w:val="16"/>
    </w:rPr>
  </w:style>
  <w:style w:type="character" w:customStyle="1" w:styleId="BodyText3Char">
    <w:name w:val="Body Text 3 Char"/>
    <w:basedOn w:val="DefaultParagraphFont"/>
    <w:link w:val="BodyText3"/>
    <w:uiPriority w:val="99"/>
    <w:semiHidden/>
    <w:rsid w:val="00040CBB"/>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rsid w:val="00040CBB"/>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040CBB"/>
    <w:rPr>
      <w:sz w:val="22"/>
      <w:szCs w:val="16"/>
    </w:rPr>
  </w:style>
  <w:style w:type="paragraph" w:styleId="Caption">
    <w:name w:val="caption"/>
    <w:basedOn w:val="Normal"/>
    <w:next w:val="Normal"/>
    <w:uiPriority w:val="35"/>
    <w:semiHidden/>
    <w:unhideWhenUsed/>
    <w:qFormat/>
    <w:rsid w:val="00245E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rsid w:val="00040CBB"/>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040CBB"/>
    <w:rPr>
      <w:sz w:val="22"/>
      <w:szCs w:val="20"/>
    </w:rPr>
  </w:style>
  <w:style w:type="paragraph" w:styleId="CommentSubject">
    <w:name w:val="annotation subject"/>
    <w:basedOn w:val="CommentText"/>
    <w:next w:val="CommentText"/>
    <w:link w:val="CommentSubjectChar"/>
    <w:uiPriority w:val="99"/>
    <w:semiHidden/>
    <w:unhideWhenUsed/>
    <w:rsid w:val="00040CBB"/>
    <w:rPr>
      <w:b/>
      <w:bCs/>
    </w:rPr>
  </w:style>
  <w:style w:type="character" w:customStyle="1" w:styleId="CommentSubjectChar">
    <w:name w:val="Comment Subject Char"/>
    <w:basedOn w:val="CommentTextChar"/>
    <w:link w:val="CommentSubject"/>
    <w:uiPriority w:val="99"/>
    <w:semiHidden/>
    <w:rsid w:val="00040CBB"/>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rsid w:val="00040CBB"/>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40CBB"/>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040CBB"/>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4"/>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rsid w:val="00040CBB"/>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040CBB"/>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rsid w:val="00040CBB"/>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040CBB"/>
    <w:rPr>
      <w:rFonts w:ascii="Consolas" w:hAnsi="Consolas" w:cs="Consolas"/>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rsid w:val="00040CBB"/>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040CBB"/>
    <w:rPr>
      <w:rFonts w:ascii="Consolas" w:hAnsi="Consolas" w:cs="Consolas"/>
      <w:sz w:val="22"/>
      <w:szCs w:val="21"/>
    </w:rPr>
  </w:style>
  <w:style w:type="paragraph" w:styleId="Quote">
    <w:name w:val="Quote"/>
    <w:basedOn w:val="Normal"/>
    <w:next w:val="Normal"/>
    <w:link w:val="QuoteChar"/>
    <w:uiPriority w:val="3"/>
    <w:qFormat/>
    <w:pPr>
      <w:ind w:left="1440" w:firstLine="0"/>
    </w:pPr>
  </w:style>
  <w:style w:type="character" w:customStyle="1" w:styleId="QuoteChar">
    <w:name w:val="Quote Char"/>
    <w:basedOn w:val="DefaultParagraphFont"/>
    <w:link w:val="Quote"/>
    <w:uiPriority w:val="3"/>
    <w:rsid w:val="004A2675"/>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1"/>
    <w:qFormat/>
    <w:rsid w:val="001463B2"/>
    <w:pPr>
      <w:ind w:firstLine="0"/>
      <w:jc w:val="center"/>
    </w:pPr>
    <w:rPr>
      <w:rFonts w:asciiTheme="majorHAnsi" w:eastAsiaTheme="majorEastAsia" w:hAnsiTheme="majorHAnsi" w:cstheme="majorBidi"/>
      <w:kern w:val="28"/>
    </w:rPr>
  </w:style>
  <w:style w:type="character" w:customStyle="1" w:styleId="TitleChar">
    <w:name w:val="Title Char"/>
    <w:basedOn w:val="DefaultParagraphFont"/>
    <w:link w:val="Title"/>
    <w:uiPriority w:val="1"/>
    <w:rsid w:val="001463B2"/>
    <w:rPr>
      <w:rFonts w:asciiTheme="majorHAnsi" w:eastAsiaTheme="majorEastAsia" w:hAnsiTheme="majorHAnsi" w:cstheme="majorBidi"/>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sid w:val="00B818DF"/>
    <w:rPr>
      <w:color w:val="595959" w:themeColor="text1" w:themeTint="A6"/>
    </w:rPr>
  </w:style>
  <w:style w:type="character" w:styleId="Emphasis">
    <w:name w:val="Emphasis"/>
    <w:basedOn w:val="DefaultParagraphFont"/>
    <w:uiPriority w:val="8"/>
    <w:qFormat/>
    <w:rPr>
      <w:i/>
      <w:iCs/>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LAresearchpapertable">
    <w:name w:val="MLA research paper table"/>
    <w:basedOn w:val="TableNormal"/>
    <w:uiPriority w:val="99"/>
    <w:pPr>
      <w:spacing w:before="240"/>
      <w:ind w:left="72" w:right="72" w:firstLine="0"/>
    </w:pPr>
    <w:tblPr>
      <w:tblInd w:w="0" w:type="dxa"/>
      <w:tblBorders>
        <w:top w:val="single" w:sz="4" w:space="0" w:color="auto"/>
        <w:bottom w:val="single" w:sz="4" w:space="0" w:color="auto"/>
      </w:tblBorders>
      <w:tblCellMar>
        <w:top w:w="0" w:type="dxa"/>
        <w:left w:w="0" w:type="dxa"/>
        <w:bottom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5"/>
    <w:qFormat/>
    <w:pPr>
      <w:spacing w:before="240"/>
    </w:pPr>
  </w:style>
  <w:style w:type="paragraph" w:customStyle="1" w:styleId="TableNote">
    <w:name w:val="Table Note"/>
    <w:basedOn w:val="Normal"/>
    <w:uiPriority w:val="6"/>
    <w:qFormat/>
    <w:pPr>
      <w:numPr>
        <w:numId w:val="11"/>
      </w:numPr>
    </w:pPr>
  </w:style>
  <w:style w:type="paragraph" w:customStyle="1" w:styleId="SectionTitle">
    <w:name w:val="Section Title"/>
    <w:basedOn w:val="Normal"/>
    <w:next w:val="Normal"/>
    <w:uiPriority w:val="7"/>
    <w:qFormat/>
    <w:pPr>
      <w:pageBreakBefore/>
      <w:ind w:firstLine="0"/>
      <w:jc w:val="center"/>
      <w:outlineLvl w:val="0"/>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rsid w:val="001463B2"/>
    <w:pPr>
      <w:spacing w:line="240" w:lineRule="auto"/>
    </w:pPr>
  </w:style>
  <w:style w:type="character" w:customStyle="1" w:styleId="FooterChar">
    <w:name w:val="Footer Char"/>
    <w:basedOn w:val="DefaultParagraphFont"/>
    <w:link w:val="Footer"/>
    <w:uiPriority w:val="99"/>
    <w:rsid w:val="001463B2"/>
  </w:style>
  <w:style w:type="character" w:styleId="IntenseEmphasis">
    <w:name w:val="Intense Emphasis"/>
    <w:basedOn w:val="DefaultParagraphFont"/>
    <w:uiPriority w:val="21"/>
    <w:semiHidden/>
    <w:unhideWhenUsed/>
    <w:qFormat/>
    <w:rsid w:val="004F7139"/>
    <w:rPr>
      <w:i/>
      <w:iCs/>
      <w:color w:val="595959" w:themeColor="text1" w:themeTint="A6"/>
    </w:rPr>
  </w:style>
  <w:style w:type="paragraph" w:styleId="IntenseQuote">
    <w:name w:val="Intense Quote"/>
    <w:basedOn w:val="Normal"/>
    <w:next w:val="Normal"/>
    <w:link w:val="IntenseQuoteChar"/>
    <w:uiPriority w:val="30"/>
    <w:semiHidden/>
    <w:unhideWhenUsed/>
    <w:qFormat/>
    <w:rsid w:val="004F7139"/>
    <w:pPr>
      <w:pBdr>
        <w:top w:val="single" w:sz="4" w:space="10" w:color="595959" w:themeColor="text1" w:themeTint="A6"/>
        <w:bottom w:val="single" w:sz="4" w:space="10" w:color="595959" w:themeColor="text1" w:themeTint="A6"/>
      </w:pBdr>
      <w:spacing w:before="360" w:after="360"/>
      <w:ind w:left="864" w:right="864"/>
      <w:jc w:val="center"/>
    </w:pPr>
    <w:rPr>
      <w:i/>
      <w:iCs/>
      <w:color w:val="595959" w:themeColor="text1" w:themeTint="A6"/>
    </w:rPr>
  </w:style>
  <w:style w:type="character" w:customStyle="1" w:styleId="IntenseQuoteChar">
    <w:name w:val="Intense Quote Char"/>
    <w:basedOn w:val="DefaultParagraphFont"/>
    <w:link w:val="IntenseQuote"/>
    <w:uiPriority w:val="30"/>
    <w:semiHidden/>
    <w:rsid w:val="004F7139"/>
    <w:rPr>
      <w:i/>
      <w:iCs/>
      <w:color w:val="595959" w:themeColor="text1" w:themeTint="A6"/>
    </w:rPr>
  </w:style>
  <w:style w:type="character" w:styleId="IntenseReference">
    <w:name w:val="Intense Reference"/>
    <w:basedOn w:val="DefaultParagraphFont"/>
    <w:uiPriority w:val="32"/>
    <w:semiHidden/>
    <w:unhideWhenUsed/>
    <w:qFormat/>
    <w:rsid w:val="004F7139"/>
    <w:rPr>
      <w:b/>
      <w:bCs/>
      <w:smallCaps/>
      <w:color w:val="595959" w:themeColor="text1" w:themeTint="A6"/>
      <w:spacing w:val="5"/>
    </w:rPr>
  </w:style>
  <w:style w:type="character" w:styleId="FollowedHyperlink">
    <w:name w:val="FollowedHyperlink"/>
    <w:basedOn w:val="DefaultParagraphFont"/>
    <w:uiPriority w:val="99"/>
    <w:semiHidden/>
    <w:unhideWhenUsed/>
    <w:rsid w:val="00B818DF"/>
    <w:rPr>
      <w:color w:val="595959" w:themeColor="text1" w:themeTint="A6"/>
      <w:u w:val="single"/>
    </w:rPr>
  </w:style>
  <w:style w:type="character" w:styleId="CommentReference">
    <w:name w:val="annotation reference"/>
    <w:basedOn w:val="DefaultParagraphFont"/>
    <w:uiPriority w:val="99"/>
    <w:semiHidden/>
    <w:unhideWhenUsed/>
    <w:rsid w:val="007C53FB"/>
    <w:rPr>
      <w:sz w:val="22"/>
      <w:szCs w:val="16"/>
    </w:rPr>
  </w:style>
  <w:style w:type="character" w:styleId="HTMLCode">
    <w:name w:val="HTML Code"/>
    <w:basedOn w:val="DefaultParagraphFont"/>
    <w:uiPriority w:val="99"/>
    <w:semiHidden/>
    <w:unhideWhenUsed/>
    <w:rsid w:val="00040CBB"/>
    <w:rPr>
      <w:rFonts w:ascii="Consolas" w:hAnsi="Consolas"/>
      <w:sz w:val="22"/>
      <w:szCs w:val="20"/>
    </w:rPr>
  </w:style>
  <w:style w:type="character" w:styleId="HTMLKeyboard">
    <w:name w:val="HTML Keyboard"/>
    <w:basedOn w:val="DefaultParagraphFont"/>
    <w:uiPriority w:val="99"/>
    <w:semiHidden/>
    <w:unhideWhenUsed/>
    <w:rsid w:val="00040CBB"/>
    <w:rPr>
      <w:rFonts w:ascii="Consolas" w:hAnsi="Consolas"/>
      <w:sz w:val="22"/>
      <w:szCs w:val="20"/>
    </w:rPr>
  </w:style>
  <w:style w:type="character" w:styleId="HTMLTypewriter">
    <w:name w:val="HTML Typewriter"/>
    <w:basedOn w:val="DefaultParagraphFont"/>
    <w:uiPriority w:val="99"/>
    <w:semiHidden/>
    <w:unhideWhenUsed/>
    <w:rsid w:val="00040CBB"/>
    <w:rPr>
      <w:rFonts w:ascii="Consolas" w:hAnsi="Consolas"/>
      <w:sz w:val="22"/>
      <w:szCs w:val="20"/>
    </w:rPr>
  </w:style>
  <w:style w:type="character" w:styleId="Hyperlink">
    <w:name w:val="Hyperlink"/>
    <w:basedOn w:val="DefaultParagraphFont"/>
    <w:uiPriority w:val="99"/>
    <w:unhideWhenUsed/>
    <w:rsid w:val="007232A2"/>
    <w:rPr>
      <w:color w:val="5F5F5F" w:themeColor="hyperlink"/>
      <w:u w:val="single"/>
    </w:rPr>
  </w:style>
  <w:style w:type="character" w:customStyle="1" w:styleId="UnresolvedMention">
    <w:name w:val="Unresolved Mention"/>
    <w:basedOn w:val="DefaultParagraphFont"/>
    <w:uiPriority w:val="99"/>
    <w:semiHidden/>
    <w:unhideWhenUsed/>
    <w:rsid w:val="007232A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uiPriority="11" w:qFormat="1"/>
    <w:lsdException w:name="Strong" w:uiPriority="22"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F9444C"/>
    <w:pPr>
      <w:suppressAutoHyphens/>
    </w:pPr>
  </w:style>
  <w:style w:type="paragraph" w:styleId="Heading1">
    <w:name w:val="heading 1"/>
    <w:basedOn w:val="Normal"/>
    <w:next w:val="Normal"/>
    <w:link w:val="Heading1Char"/>
    <w:uiPriority w:val="9"/>
    <w:qFormat/>
    <w:rsid w:val="000B78C8"/>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0B78C8"/>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0B78C8"/>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0B78C8"/>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0B78C8"/>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0B78C8"/>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0B78C8"/>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0B78C8"/>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0B78C8"/>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rsid w:val="00040CBB"/>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40CBB"/>
    <w:rPr>
      <w:rFonts w:ascii="Segoe UI" w:hAnsi="Segoe UI" w:cs="Segoe UI"/>
      <w:sz w:val="22"/>
      <w:szCs w:val="18"/>
    </w:rPr>
  </w:style>
  <w:style w:type="paragraph" w:styleId="Bibliography">
    <w:name w:val="Bibliography"/>
    <w:basedOn w:val="Normal"/>
    <w:next w:val="Normal"/>
    <w:uiPriority w:val="8"/>
    <w:unhideWhenUsed/>
    <w:qFormat/>
    <w:pPr>
      <w:ind w:left="720" w:hanging="720"/>
    </w:pPr>
  </w:style>
  <w:style w:type="paragraph" w:styleId="BlockText">
    <w:name w:val="Block Text"/>
    <w:basedOn w:val="Normal"/>
    <w:uiPriority w:val="99"/>
    <w:semiHidden/>
    <w:unhideWhenUsed/>
    <w:rsid w:val="00B818DF"/>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rsid w:val="00040CBB"/>
    <w:pPr>
      <w:spacing w:after="120"/>
      <w:ind w:firstLine="0"/>
    </w:pPr>
    <w:rPr>
      <w:sz w:val="22"/>
      <w:szCs w:val="16"/>
    </w:rPr>
  </w:style>
  <w:style w:type="character" w:customStyle="1" w:styleId="BodyText3Char">
    <w:name w:val="Body Text 3 Char"/>
    <w:basedOn w:val="DefaultParagraphFont"/>
    <w:link w:val="BodyText3"/>
    <w:uiPriority w:val="99"/>
    <w:semiHidden/>
    <w:rsid w:val="00040CBB"/>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rsid w:val="00040CBB"/>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040CBB"/>
    <w:rPr>
      <w:sz w:val="22"/>
      <w:szCs w:val="16"/>
    </w:rPr>
  </w:style>
  <w:style w:type="paragraph" w:styleId="Caption">
    <w:name w:val="caption"/>
    <w:basedOn w:val="Normal"/>
    <w:next w:val="Normal"/>
    <w:uiPriority w:val="35"/>
    <w:semiHidden/>
    <w:unhideWhenUsed/>
    <w:qFormat/>
    <w:rsid w:val="00245E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rsid w:val="00040CBB"/>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040CBB"/>
    <w:rPr>
      <w:sz w:val="22"/>
      <w:szCs w:val="20"/>
    </w:rPr>
  </w:style>
  <w:style w:type="paragraph" w:styleId="CommentSubject">
    <w:name w:val="annotation subject"/>
    <w:basedOn w:val="CommentText"/>
    <w:next w:val="CommentText"/>
    <w:link w:val="CommentSubjectChar"/>
    <w:uiPriority w:val="99"/>
    <w:semiHidden/>
    <w:unhideWhenUsed/>
    <w:rsid w:val="00040CBB"/>
    <w:rPr>
      <w:b/>
      <w:bCs/>
    </w:rPr>
  </w:style>
  <w:style w:type="character" w:customStyle="1" w:styleId="CommentSubjectChar">
    <w:name w:val="Comment Subject Char"/>
    <w:basedOn w:val="CommentTextChar"/>
    <w:link w:val="CommentSubject"/>
    <w:uiPriority w:val="99"/>
    <w:semiHidden/>
    <w:rsid w:val="00040CBB"/>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rsid w:val="00040CBB"/>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40CBB"/>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040CBB"/>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4"/>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rsid w:val="00040CBB"/>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040CBB"/>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rsid w:val="00040CBB"/>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040CBB"/>
    <w:rPr>
      <w:rFonts w:ascii="Consolas" w:hAnsi="Consolas" w:cs="Consolas"/>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rsid w:val="00040CBB"/>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040CBB"/>
    <w:rPr>
      <w:rFonts w:ascii="Consolas" w:hAnsi="Consolas" w:cs="Consolas"/>
      <w:sz w:val="22"/>
      <w:szCs w:val="21"/>
    </w:rPr>
  </w:style>
  <w:style w:type="paragraph" w:styleId="Quote">
    <w:name w:val="Quote"/>
    <w:basedOn w:val="Normal"/>
    <w:next w:val="Normal"/>
    <w:link w:val="QuoteChar"/>
    <w:uiPriority w:val="3"/>
    <w:qFormat/>
    <w:pPr>
      <w:ind w:left="1440" w:firstLine="0"/>
    </w:pPr>
  </w:style>
  <w:style w:type="character" w:customStyle="1" w:styleId="QuoteChar">
    <w:name w:val="Quote Char"/>
    <w:basedOn w:val="DefaultParagraphFont"/>
    <w:link w:val="Quote"/>
    <w:uiPriority w:val="3"/>
    <w:rsid w:val="004A2675"/>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1"/>
    <w:qFormat/>
    <w:rsid w:val="001463B2"/>
    <w:pPr>
      <w:ind w:firstLine="0"/>
      <w:jc w:val="center"/>
    </w:pPr>
    <w:rPr>
      <w:rFonts w:asciiTheme="majorHAnsi" w:eastAsiaTheme="majorEastAsia" w:hAnsiTheme="majorHAnsi" w:cstheme="majorBidi"/>
      <w:kern w:val="28"/>
    </w:rPr>
  </w:style>
  <w:style w:type="character" w:customStyle="1" w:styleId="TitleChar">
    <w:name w:val="Title Char"/>
    <w:basedOn w:val="DefaultParagraphFont"/>
    <w:link w:val="Title"/>
    <w:uiPriority w:val="1"/>
    <w:rsid w:val="001463B2"/>
    <w:rPr>
      <w:rFonts w:asciiTheme="majorHAnsi" w:eastAsiaTheme="majorEastAsia" w:hAnsiTheme="majorHAnsi" w:cstheme="majorBidi"/>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sid w:val="00B818DF"/>
    <w:rPr>
      <w:color w:val="595959" w:themeColor="text1" w:themeTint="A6"/>
    </w:rPr>
  </w:style>
  <w:style w:type="character" w:styleId="Emphasis">
    <w:name w:val="Emphasis"/>
    <w:basedOn w:val="DefaultParagraphFont"/>
    <w:uiPriority w:val="8"/>
    <w:qFormat/>
    <w:rPr>
      <w:i/>
      <w:iCs/>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LAresearchpapertable">
    <w:name w:val="MLA research paper table"/>
    <w:basedOn w:val="TableNormal"/>
    <w:uiPriority w:val="99"/>
    <w:pPr>
      <w:spacing w:before="240"/>
      <w:ind w:left="72" w:right="72" w:firstLine="0"/>
    </w:pPr>
    <w:tblPr>
      <w:tblInd w:w="0" w:type="dxa"/>
      <w:tblBorders>
        <w:top w:val="single" w:sz="4" w:space="0" w:color="auto"/>
        <w:bottom w:val="single" w:sz="4" w:space="0" w:color="auto"/>
      </w:tblBorders>
      <w:tblCellMar>
        <w:top w:w="0" w:type="dxa"/>
        <w:left w:w="0" w:type="dxa"/>
        <w:bottom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5"/>
    <w:qFormat/>
    <w:pPr>
      <w:spacing w:before="240"/>
    </w:pPr>
  </w:style>
  <w:style w:type="paragraph" w:customStyle="1" w:styleId="TableNote">
    <w:name w:val="Table Note"/>
    <w:basedOn w:val="Normal"/>
    <w:uiPriority w:val="6"/>
    <w:qFormat/>
    <w:pPr>
      <w:numPr>
        <w:numId w:val="11"/>
      </w:numPr>
    </w:pPr>
  </w:style>
  <w:style w:type="paragraph" w:customStyle="1" w:styleId="SectionTitle">
    <w:name w:val="Section Title"/>
    <w:basedOn w:val="Normal"/>
    <w:next w:val="Normal"/>
    <w:uiPriority w:val="7"/>
    <w:qFormat/>
    <w:pPr>
      <w:pageBreakBefore/>
      <w:ind w:firstLine="0"/>
      <w:jc w:val="center"/>
      <w:outlineLvl w:val="0"/>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rsid w:val="001463B2"/>
    <w:pPr>
      <w:spacing w:line="240" w:lineRule="auto"/>
    </w:pPr>
  </w:style>
  <w:style w:type="character" w:customStyle="1" w:styleId="FooterChar">
    <w:name w:val="Footer Char"/>
    <w:basedOn w:val="DefaultParagraphFont"/>
    <w:link w:val="Footer"/>
    <w:uiPriority w:val="99"/>
    <w:rsid w:val="001463B2"/>
  </w:style>
  <w:style w:type="character" w:styleId="IntenseEmphasis">
    <w:name w:val="Intense Emphasis"/>
    <w:basedOn w:val="DefaultParagraphFont"/>
    <w:uiPriority w:val="21"/>
    <w:semiHidden/>
    <w:unhideWhenUsed/>
    <w:qFormat/>
    <w:rsid w:val="004F7139"/>
    <w:rPr>
      <w:i/>
      <w:iCs/>
      <w:color w:val="595959" w:themeColor="text1" w:themeTint="A6"/>
    </w:rPr>
  </w:style>
  <w:style w:type="paragraph" w:styleId="IntenseQuote">
    <w:name w:val="Intense Quote"/>
    <w:basedOn w:val="Normal"/>
    <w:next w:val="Normal"/>
    <w:link w:val="IntenseQuoteChar"/>
    <w:uiPriority w:val="30"/>
    <w:semiHidden/>
    <w:unhideWhenUsed/>
    <w:qFormat/>
    <w:rsid w:val="004F7139"/>
    <w:pPr>
      <w:pBdr>
        <w:top w:val="single" w:sz="4" w:space="10" w:color="595959" w:themeColor="text1" w:themeTint="A6"/>
        <w:bottom w:val="single" w:sz="4" w:space="10" w:color="595959" w:themeColor="text1" w:themeTint="A6"/>
      </w:pBdr>
      <w:spacing w:before="360" w:after="360"/>
      <w:ind w:left="864" w:right="864"/>
      <w:jc w:val="center"/>
    </w:pPr>
    <w:rPr>
      <w:i/>
      <w:iCs/>
      <w:color w:val="595959" w:themeColor="text1" w:themeTint="A6"/>
    </w:rPr>
  </w:style>
  <w:style w:type="character" w:customStyle="1" w:styleId="IntenseQuoteChar">
    <w:name w:val="Intense Quote Char"/>
    <w:basedOn w:val="DefaultParagraphFont"/>
    <w:link w:val="IntenseQuote"/>
    <w:uiPriority w:val="30"/>
    <w:semiHidden/>
    <w:rsid w:val="004F7139"/>
    <w:rPr>
      <w:i/>
      <w:iCs/>
      <w:color w:val="595959" w:themeColor="text1" w:themeTint="A6"/>
    </w:rPr>
  </w:style>
  <w:style w:type="character" w:styleId="IntenseReference">
    <w:name w:val="Intense Reference"/>
    <w:basedOn w:val="DefaultParagraphFont"/>
    <w:uiPriority w:val="32"/>
    <w:semiHidden/>
    <w:unhideWhenUsed/>
    <w:qFormat/>
    <w:rsid w:val="004F7139"/>
    <w:rPr>
      <w:b/>
      <w:bCs/>
      <w:smallCaps/>
      <w:color w:val="595959" w:themeColor="text1" w:themeTint="A6"/>
      <w:spacing w:val="5"/>
    </w:rPr>
  </w:style>
  <w:style w:type="character" w:styleId="FollowedHyperlink">
    <w:name w:val="FollowedHyperlink"/>
    <w:basedOn w:val="DefaultParagraphFont"/>
    <w:uiPriority w:val="99"/>
    <w:semiHidden/>
    <w:unhideWhenUsed/>
    <w:rsid w:val="00B818DF"/>
    <w:rPr>
      <w:color w:val="595959" w:themeColor="text1" w:themeTint="A6"/>
      <w:u w:val="single"/>
    </w:rPr>
  </w:style>
  <w:style w:type="character" w:styleId="CommentReference">
    <w:name w:val="annotation reference"/>
    <w:basedOn w:val="DefaultParagraphFont"/>
    <w:uiPriority w:val="99"/>
    <w:semiHidden/>
    <w:unhideWhenUsed/>
    <w:rsid w:val="007C53FB"/>
    <w:rPr>
      <w:sz w:val="22"/>
      <w:szCs w:val="16"/>
    </w:rPr>
  </w:style>
  <w:style w:type="character" w:styleId="HTMLCode">
    <w:name w:val="HTML Code"/>
    <w:basedOn w:val="DefaultParagraphFont"/>
    <w:uiPriority w:val="99"/>
    <w:semiHidden/>
    <w:unhideWhenUsed/>
    <w:rsid w:val="00040CBB"/>
    <w:rPr>
      <w:rFonts w:ascii="Consolas" w:hAnsi="Consolas"/>
      <w:sz w:val="22"/>
      <w:szCs w:val="20"/>
    </w:rPr>
  </w:style>
  <w:style w:type="character" w:styleId="HTMLKeyboard">
    <w:name w:val="HTML Keyboard"/>
    <w:basedOn w:val="DefaultParagraphFont"/>
    <w:uiPriority w:val="99"/>
    <w:semiHidden/>
    <w:unhideWhenUsed/>
    <w:rsid w:val="00040CBB"/>
    <w:rPr>
      <w:rFonts w:ascii="Consolas" w:hAnsi="Consolas"/>
      <w:sz w:val="22"/>
      <w:szCs w:val="20"/>
    </w:rPr>
  </w:style>
  <w:style w:type="character" w:styleId="HTMLTypewriter">
    <w:name w:val="HTML Typewriter"/>
    <w:basedOn w:val="DefaultParagraphFont"/>
    <w:uiPriority w:val="99"/>
    <w:semiHidden/>
    <w:unhideWhenUsed/>
    <w:rsid w:val="00040CBB"/>
    <w:rPr>
      <w:rFonts w:ascii="Consolas" w:hAnsi="Consolas"/>
      <w:sz w:val="22"/>
      <w:szCs w:val="20"/>
    </w:rPr>
  </w:style>
  <w:style w:type="character" w:styleId="Hyperlink">
    <w:name w:val="Hyperlink"/>
    <w:basedOn w:val="DefaultParagraphFont"/>
    <w:uiPriority w:val="99"/>
    <w:unhideWhenUsed/>
    <w:rsid w:val="007232A2"/>
    <w:rPr>
      <w:color w:val="5F5F5F" w:themeColor="hyperlink"/>
      <w:u w:val="single"/>
    </w:rPr>
  </w:style>
  <w:style w:type="character" w:customStyle="1" w:styleId="UnresolvedMention">
    <w:name w:val="Unresolved Mention"/>
    <w:basedOn w:val="DefaultParagraphFont"/>
    <w:uiPriority w:val="99"/>
    <w:semiHidden/>
    <w:unhideWhenUsed/>
    <w:rsid w:val="007232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ANK\AppData\Roaming\Microsoft\Templates\MLA%20style%20pap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21D32BD2D92448CC855E45EE32E87EF8"/>
        <w:category>
          <w:name w:val="General"/>
          <w:gallery w:val="placeholder"/>
        </w:category>
        <w:types>
          <w:type w:val="bbPlcHdr"/>
        </w:types>
        <w:behaviors>
          <w:behavior w:val="content"/>
        </w:behaviors>
        <w:guid w:val="{ECA8D565-B919-47AB-A140-1903F5A9FCD0}"/>
      </w:docPartPr>
      <w:docPartBody>
        <w:p w:rsidR="00206BD7" w:rsidRDefault="009D7978">
          <w:pPr>
            <w:pStyle w:val="21D32BD2D92448CC855E45EE32E87EF8"/>
          </w:pPr>
          <w:r>
            <w:t>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revisionView w:markup="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6E9B"/>
    <w:rsid w:val="00206BD7"/>
    <w:rsid w:val="00526E9B"/>
    <w:rsid w:val="007A674C"/>
    <w:rsid w:val="009D7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8"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5375F1466484C8BA1BCFB748620AAD9">
    <w:name w:val="F5375F1466484C8BA1BCFB748620AAD9"/>
  </w:style>
  <w:style w:type="paragraph" w:customStyle="1" w:styleId="77504752E56E4C2182C9ECD93F9F3500">
    <w:name w:val="77504752E56E4C2182C9ECD93F9F3500"/>
  </w:style>
  <w:style w:type="paragraph" w:customStyle="1" w:styleId="0E8D36E5C8164A08973E4EF9B15DCAA7">
    <w:name w:val="0E8D36E5C8164A08973E4EF9B15DCAA7"/>
  </w:style>
  <w:style w:type="paragraph" w:customStyle="1" w:styleId="21D32BD2D92448CC855E45EE32E87EF8">
    <w:name w:val="21D32BD2D92448CC855E45EE32E87EF8"/>
  </w:style>
  <w:style w:type="paragraph" w:customStyle="1" w:styleId="88E3BB64F90749CBBEF87E6DD8C05329">
    <w:name w:val="88E3BB64F90749CBBEF87E6DD8C05329"/>
  </w:style>
  <w:style w:type="paragraph" w:customStyle="1" w:styleId="49E966A0C4884A2FA9AD7883399C24CF">
    <w:name w:val="49E966A0C4884A2FA9AD7883399C24CF"/>
  </w:style>
  <w:style w:type="character" w:styleId="Emphasis">
    <w:name w:val="Emphasis"/>
    <w:basedOn w:val="DefaultParagraphFont"/>
    <w:uiPriority w:val="8"/>
    <w:qFormat/>
    <w:rPr>
      <w:i/>
      <w:iCs/>
    </w:rPr>
  </w:style>
  <w:style w:type="paragraph" w:customStyle="1" w:styleId="F990219775B847BBA7D40B1998039772">
    <w:name w:val="F990219775B847BBA7D40B1998039772"/>
  </w:style>
  <w:style w:type="paragraph" w:customStyle="1" w:styleId="C137F4CC938741CA945AFE2E82669069">
    <w:name w:val="C137F4CC938741CA945AFE2E82669069"/>
  </w:style>
  <w:style w:type="paragraph" w:customStyle="1" w:styleId="CC0D13B8CAB945608516CE25166175B7">
    <w:name w:val="CC0D13B8CAB945608516CE25166175B7"/>
  </w:style>
  <w:style w:type="paragraph" w:customStyle="1" w:styleId="C1EE6A4E3A3442E48003281B0A29F136">
    <w:name w:val="C1EE6A4E3A3442E48003281B0A29F136"/>
  </w:style>
  <w:style w:type="paragraph" w:customStyle="1" w:styleId="4F38E36EFBAA416F8B76A4E4605661C4">
    <w:name w:val="4F38E36EFBAA416F8B76A4E4605661C4"/>
  </w:style>
  <w:style w:type="paragraph" w:customStyle="1" w:styleId="1A788467DC344789810915244DD7ED40">
    <w:name w:val="1A788467DC344789810915244DD7ED40"/>
  </w:style>
  <w:style w:type="paragraph" w:customStyle="1" w:styleId="422D8BCA2A84461E8D9B18B1FDB27BF7">
    <w:name w:val="422D8BCA2A84461E8D9B18B1FDB27BF7"/>
  </w:style>
  <w:style w:type="paragraph" w:customStyle="1" w:styleId="D9AE2FC164DB44BD9F42A19224D1876C">
    <w:name w:val="D9AE2FC164DB44BD9F42A19224D1876C"/>
  </w:style>
  <w:style w:type="paragraph" w:customStyle="1" w:styleId="D2A6329DDB2141CA84E4A6BF0A6C28DD">
    <w:name w:val="D2A6329DDB2141CA84E4A6BF0A6C28DD"/>
  </w:style>
  <w:style w:type="paragraph" w:customStyle="1" w:styleId="2A39521803F64B3FA31E8E4943594F70">
    <w:name w:val="2A39521803F64B3FA31E8E4943594F70"/>
  </w:style>
  <w:style w:type="paragraph" w:customStyle="1" w:styleId="37F1C5A6A10C4846B1F551A06E48E063">
    <w:name w:val="37F1C5A6A10C4846B1F551A06E48E063"/>
  </w:style>
  <w:style w:type="paragraph" w:customStyle="1" w:styleId="D2B6CAAD130441DAA8C65DF6C53A2076">
    <w:name w:val="D2B6CAAD130441DAA8C65DF6C53A2076"/>
  </w:style>
  <w:style w:type="paragraph" w:customStyle="1" w:styleId="E783D36C79C34588BDB5B30646DAF442">
    <w:name w:val="E783D36C79C34588BDB5B30646DAF442"/>
  </w:style>
  <w:style w:type="paragraph" w:customStyle="1" w:styleId="6EB8B9F8299A40C58E243C66DC319A1D">
    <w:name w:val="6EB8B9F8299A40C58E243C66DC319A1D"/>
  </w:style>
  <w:style w:type="paragraph" w:customStyle="1" w:styleId="7072D567C8854012A800845A288BF61D">
    <w:name w:val="7072D567C8854012A800845A288BF61D"/>
  </w:style>
  <w:style w:type="paragraph" w:customStyle="1" w:styleId="143E336273724B6FB6A415CD064F9B2C">
    <w:name w:val="143E336273724B6FB6A415CD064F9B2C"/>
  </w:style>
  <w:style w:type="paragraph" w:customStyle="1" w:styleId="DBBACEC8FCB24F0BAD997F604B29EC6D">
    <w:name w:val="DBBACEC8FCB24F0BAD997F604B29EC6D"/>
  </w:style>
  <w:style w:type="paragraph" w:customStyle="1" w:styleId="C49F7BDEEAAB4C26BA2097515991A860">
    <w:name w:val="C49F7BDEEAAB4C26BA2097515991A860"/>
  </w:style>
  <w:style w:type="paragraph" w:customStyle="1" w:styleId="01868B02A11E4505B67D51CADFF31423">
    <w:name w:val="01868B02A11E4505B67D51CADFF31423"/>
  </w:style>
  <w:style w:type="paragraph" w:customStyle="1" w:styleId="22C6246A83034A74967CD7FF64F0A78A">
    <w:name w:val="22C6246A83034A74967CD7FF64F0A78A"/>
  </w:style>
  <w:style w:type="paragraph" w:customStyle="1" w:styleId="1FED5D0833844F8D8FDACCC4003C312B">
    <w:name w:val="1FED5D0833844F8D8FDACCC4003C312B"/>
  </w:style>
  <w:style w:type="paragraph" w:customStyle="1" w:styleId="F994157E994946B795AFC99149A2099B">
    <w:name w:val="F994157E994946B795AFC99149A2099B"/>
  </w:style>
  <w:style w:type="paragraph" w:customStyle="1" w:styleId="46018BB69F1D44E6AA70348BA998F0C7">
    <w:name w:val="46018BB69F1D44E6AA70348BA998F0C7"/>
  </w:style>
  <w:style w:type="paragraph" w:customStyle="1" w:styleId="1BA217CF57FF45009FDE2AF6B9B50969">
    <w:name w:val="1BA217CF57FF45009FDE2AF6B9B50969"/>
  </w:style>
  <w:style w:type="paragraph" w:customStyle="1" w:styleId="A864FB95B75745F1A5DF0C88BAAF3812">
    <w:name w:val="A864FB95B75745F1A5DF0C88BAAF3812"/>
  </w:style>
  <w:style w:type="paragraph" w:customStyle="1" w:styleId="2D895E7273D54673AEC516F90DF422E7">
    <w:name w:val="2D895E7273D54673AEC516F90DF422E7"/>
  </w:style>
  <w:style w:type="paragraph" w:customStyle="1" w:styleId="22510EF8EB18477E887B46C5C78A4175">
    <w:name w:val="22510EF8EB18477E887B46C5C78A4175"/>
  </w:style>
  <w:style w:type="paragraph" w:customStyle="1" w:styleId="DDF778F1F0EE43F48B628FD0CBDF17CD">
    <w:name w:val="DDF778F1F0EE43F48B628FD0CBDF17CD"/>
  </w:style>
  <w:style w:type="paragraph" w:customStyle="1" w:styleId="D4F2346223FD4502BAF427B707F3E74C">
    <w:name w:val="D4F2346223FD4502BAF427B707F3E74C"/>
  </w:style>
  <w:style w:type="paragraph" w:customStyle="1" w:styleId="6CBF57DE8D4E4950A2257C94C667F528">
    <w:name w:val="6CBF57DE8D4E4950A2257C94C667F528"/>
  </w:style>
  <w:style w:type="paragraph" w:customStyle="1" w:styleId="076B4CB41FEA40D3B00A9BF14ED42F64">
    <w:name w:val="076B4CB41FEA40D3B00A9BF14ED42F64"/>
  </w:style>
  <w:style w:type="paragraph" w:customStyle="1" w:styleId="94EF494E4347473181CA6D28424147AF">
    <w:name w:val="94EF494E4347473181CA6D28424147AF"/>
  </w:style>
  <w:style w:type="paragraph" w:customStyle="1" w:styleId="E2DF0678754E4137B905CB4472DCDB90">
    <w:name w:val="E2DF0678754E4137B905CB4472DCDB90"/>
  </w:style>
  <w:style w:type="paragraph" w:customStyle="1" w:styleId="7908FA8796C74AEBB17AACD1E04646CA">
    <w:name w:val="7908FA8796C74AEBB17AACD1E04646C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8"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5375F1466484C8BA1BCFB748620AAD9">
    <w:name w:val="F5375F1466484C8BA1BCFB748620AAD9"/>
  </w:style>
  <w:style w:type="paragraph" w:customStyle="1" w:styleId="77504752E56E4C2182C9ECD93F9F3500">
    <w:name w:val="77504752E56E4C2182C9ECD93F9F3500"/>
  </w:style>
  <w:style w:type="paragraph" w:customStyle="1" w:styleId="0E8D36E5C8164A08973E4EF9B15DCAA7">
    <w:name w:val="0E8D36E5C8164A08973E4EF9B15DCAA7"/>
  </w:style>
  <w:style w:type="paragraph" w:customStyle="1" w:styleId="21D32BD2D92448CC855E45EE32E87EF8">
    <w:name w:val="21D32BD2D92448CC855E45EE32E87EF8"/>
  </w:style>
  <w:style w:type="paragraph" w:customStyle="1" w:styleId="88E3BB64F90749CBBEF87E6DD8C05329">
    <w:name w:val="88E3BB64F90749CBBEF87E6DD8C05329"/>
  </w:style>
  <w:style w:type="paragraph" w:customStyle="1" w:styleId="49E966A0C4884A2FA9AD7883399C24CF">
    <w:name w:val="49E966A0C4884A2FA9AD7883399C24CF"/>
  </w:style>
  <w:style w:type="character" w:styleId="Emphasis">
    <w:name w:val="Emphasis"/>
    <w:basedOn w:val="DefaultParagraphFont"/>
    <w:uiPriority w:val="8"/>
    <w:qFormat/>
    <w:rPr>
      <w:i/>
      <w:iCs/>
    </w:rPr>
  </w:style>
  <w:style w:type="paragraph" w:customStyle="1" w:styleId="F990219775B847BBA7D40B1998039772">
    <w:name w:val="F990219775B847BBA7D40B1998039772"/>
  </w:style>
  <w:style w:type="paragraph" w:customStyle="1" w:styleId="C137F4CC938741CA945AFE2E82669069">
    <w:name w:val="C137F4CC938741CA945AFE2E82669069"/>
  </w:style>
  <w:style w:type="paragraph" w:customStyle="1" w:styleId="CC0D13B8CAB945608516CE25166175B7">
    <w:name w:val="CC0D13B8CAB945608516CE25166175B7"/>
  </w:style>
  <w:style w:type="paragraph" w:customStyle="1" w:styleId="C1EE6A4E3A3442E48003281B0A29F136">
    <w:name w:val="C1EE6A4E3A3442E48003281B0A29F136"/>
  </w:style>
  <w:style w:type="paragraph" w:customStyle="1" w:styleId="4F38E36EFBAA416F8B76A4E4605661C4">
    <w:name w:val="4F38E36EFBAA416F8B76A4E4605661C4"/>
  </w:style>
  <w:style w:type="paragraph" w:customStyle="1" w:styleId="1A788467DC344789810915244DD7ED40">
    <w:name w:val="1A788467DC344789810915244DD7ED40"/>
  </w:style>
  <w:style w:type="paragraph" w:customStyle="1" w:styleId="422D8BCA2A84461E8D9B18B1FDB27BF7">
    <w:name w:val="422D8BCA2A84461E8D9B18B1FDB27BF7"/>
  </w:style>
  <w:style w:type="paragraph" w:customStyle="1" w:styleId="D9AE2FC164DB44BD9F42A19224D1876C">
    <w:name w:val="D9AE2FC164DB44BD9F42A19224D1876C"/>
  </w:style>
  <w:style w:type="paragraph" w:customStyle="1" w:styleId="D2A6329DDB2141CA84E4A6BF0A6C28DD">
    <w:name w:val="D2A6329DDB2141CA84E4A6BF0A6C28DD"/>
  </w:style>
  <w:style w:type="paragraph" w:customStyle="1" w:styleId="2A39521803F64B3FA31E8E4943594F70">
    <w:name w:val="2A39521803F64B3FA31E8E4943594F70"/>
  </w:style>
  <w:style w:type="paragraph" w:customStyle="1" w:styleId="37F1C5A6A10C4846B1F551A06E48E063">
    <w:name w:val="37F1C5A6A10C4846B1F551A06E48E063"/>
  </w:style>
  <w:style w:type="paragraph" w:customStyle="1" w:styleId="D2B6CAAD130441DAA8C65DF6C53A2076">
    <w:name w:val="D2B6CAAD130441DAA8C65DF6C53A2076"/>
  </w:style>
  <w:style w:type="paragraph" w:customStyle="1" w:styleId="E783D36C79C34588BDB5B30646DAF442">
    <w:name w:val="E783D36C79C34588BDB5B30646DAF442"/>
  </w:style>
  <w:style w:type="paragraph" w:customStyle="1" w:styleId="6EB8B9F8299A40C58E243C66DC319A1D">
    <w:name w:val="6EB8B9F8299A40C58E243C66DC319A1D"/>
  </w:style>
  <w:style w:type="paragraph" w:customStyle="1" w:styleId="7072D567C8854012A800845A288BF61D">
    <w:name w:val="7072D567C8854012A800845A288BF61D"/>
  </w:style>
  <w:style w:type="paragraph" w:customStyle="1" w:styleId="143E336273724B6FB6A415CD064F9B2C">
    <w:name w:val="143E336273724B6FB6A415CD064F9B2C"/>
  </w:style>
  <w:style w:type="paragraph" w:customStyle="1" w:styleId="DBBACEC8FCB24F0BAD997F604B29EC6D">
    <w:name w:val="DBBACEC8FCB24F0BAD997F604B29EC6D"/>
  </w:style>
  <w:style w:type="paragraph" w:customStyle="1" w:styleId="C49F7BDEEAAB4C26BA2097515991A860">
    <w:name w:val="C49F7BDEEAAB4C26BA2097515991A860"/>
  </w:style>
  <w:style w:type="paragraph" w:customStyle="1" w:styleId="01868B02A11E4505B67D51CADFF31423">
    <w:name w:val="01868B02A11E4505B67D51CADFF31423"/>
  </w:style>
  <w:style w:type="paragraph" w:customStyle="1" w:styleId="22C6246A83034A74967CD7FF64F0A78A">
    <w:name w:val="22C6246A83034A74967CD7FF64F0A78A"/>
  </w:style>
  <w:style w:type="paragraph" w:customStyle="1" w:styleId="1FED5D0833844F8D8FDACCC4003C312B">
    <w:name w:val="1FED5D0833844F8D8FDACCC4003C312B"/>
  </w:style>
  <w:style w:type="paragraph" w:customStyle="1" w:styleId="F994157E994946B795AFC99149A2099B">
    <w:name w:val="F994157E994946B795AFC99149A2099B"/>
  </w:style>
  <w:style w:type="paragraph" w:customStyle="1" w:styleId="46018BB69F1D44E6AA70348BA998F0C7">
    <w:name w:val="46018BB69F1D44E6AA70348BA998F0C7"/>
  </w:style>
  <w:style w:type="paragraph" w:customStyle="1" w:styleId="1BA217CF57FF45009FDE2AF6B9B50969">
    <w:name w:val="1BA217CF57FF45009FDE2AF6B9B50969"/>
  </w:style>
  <w:style w:type="paragraph" w:customStyle="1" w:styleId="A864FB95B75745F1A5DF0C88BAAF3812">
    <w:name w:val="A864FB95B75745F1A5DF0C88BAAF3812"/>
  </w:style>
  <w:style w:type="paragraph" w:customStyle="1" w:styleId="2D895E7273D54673AEC516F90DF422E7">
    <w:name w:val="2D895E7273D54673AEC516F90DF422E7"/>
  </w:style>
  <w:style w:type="paragraph" w:customStyle="1" w:styleId="22510EF8EB18477E887B46C5C78A4175">
    <w:name w:val="22510EF8EB18477E887B46C5C78A4175"/>
  </w:style>
  <w:style w:type="paragraph" w:customStyle="1" w:styleId="DDF778F1F0EE43F48B628FD0CBDF17CD">
    <w:name w:val="DDF778F1F0EE43F48B628FD0CBDF17CD"/>
  </w:style>
  <w:style w:type="paragraph" w:customStyle="1" w:styleId="D4F2346223FD4502BAF427B707F3E74C">
    <w:name w:val="D4F2346223FD4502BAF427B707F3E74C"/>
  </w:style>
  <w:style w:type="paragraph" w:customStyle="1" w:styleId="6CBF57DE8D4E4950A2257C94C667F528">
    <w:name w:val="6CBF57DE8D4E4950A2257C94C667F528"/>
  </w:style>
  <w:style w:type="paragraph" w:customStyle="1" w:styleId="076B4CB41FEA40D3B00A9BF14ED42F64">
    <w:name w:val="076B4CB41FEA40D3B00A9BF14ED42F64"/>
  </w:style>
  <w:style w:type="paragraph" w:customStyle="1" w:styleId="94EF494E4347473181CA6D28424147AF">
    <w:name w:val="94EF494E4347473181CA6D28424147AF"/>
  </w:style>
  <w:style w:type="paragraph" w:customStyle="1" w:styleId="E2DF0678754E4137B905CB4472DCDB90">
    <w:name w:val="E2DF0678754E4137B905CB4472DCDB90"/>
  </w:style>
  <w:style w:type="paragraph" w:customStyle="1" w:styleId="7908FA8796C74AEBB17AACD1E04646CA">
    <w:name w:val="7908FA8796C74AEBB17AACD1E04646C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MLA style paper</Template>
  <TotalTime>1</TotalTime>
  <Pages>5</Pages>
  <Words>1150</Words>
  <Characters>6559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dc:creator>
  <cp:lastModifiedBy>Windows User</cp:lastModifiedBy>
  <cp:revision>2</cp:revision>
  <dcterms:created xsi:type="dcterms:W3CDTF">2020-07-19T16:11:00Z</dcterms:created>
  <dcterms:modified xsi:type="dcterms:W3CDTF">2020-07-19T16:11:00Z</dcterms:modified>
</cp:coreProperties>
</file>